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BEF5" w14:textId="78290AF6" w:rsidR="00206D86" w:rsidRDefault="00C640B2" w:rsidP="00206D86">
      <w:pPr>
        <w:rPr>
          <w:rFonts w:cs="Poppins"/>
          <w:b/>
          <w:bCs/>
          <w:sz w:val="28"/>
          <w:szCs w:val="28"/>
        </w:rPr>
      </w:pPr>
      <w:r>
        <w:br/>
      </w:r>
    </w:p>
    <w:p w14:paraId="0C4598CB" w14:textId="77777777" w:rsidR="00000B91" w:rsidRDefault="00000B91" w:rsidP="00206D86">
      <w:pPr>
        <w:rPr>
          <w:rFonts w:cs="Poppins"/>
          <w:b/>
          <w:bCs/>
          <w:sz w:val="28"/>
          <w:szCs w:val="28"/>
        </w:rPr>
      </w:pPr>
    </w:p>
    <w:p w14:paraId="65036AC7" w14:textId="0B9968EE" w:rsidR="00206D86" w:rsidRPr="00C640B2" w:rsidRDefault="00C640B2" w:rsidP="00C640B2">
      <w:pPr>
        <w:pStyle w:val="Ttulo1"/>
        <w:rPr>
          <w:sz w:val="32"/>
          <w:szCs w:val="32"/>
        </w:rPr>
      </w:pPr>
      <w:r w:rsidRPr="00C640B2">
        <w:rPr>
          <w:sz w:val="32"/>
          <w:szCs w:val="32"/>
        </w:rPr>
        <w:t>Ficha de Inscripción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C640B2">
        <w:rPr>
          <w:sz w:val="32"/>
          <w:szCs w:val="32"/>
        </w:rPr>
        <w:t>Fondos Concursables CGPA 2026</w:t>
      </w:r>
    </w:p>
    <w:p w14:paraId="25591B23" w14:textId="77777777" w:rsidR="00C640B2" w:rsidRPr="00C640B2" w:rsidRDefault="00C640B2" w:rsidP="00C640B2">
      <w:pPr>
        <w:pStyle w:val="isselectedend"/>
        <w:jc w:val="both"/>
        <w:rPr>
          <w:rFonts w:ascii="Poppins" w:hAnsi="Poppins" w:cs="Poppins"/>
        </w:rPr>
      </w:pPr>
      <w:r w:rsidRPr="00C640B2">
        <w:rPr>
          <w:rFonts w:ascii="Poppins" w:hAnsi="Poppins" w:cs="Poppins"/>
        </w:rPr>
        <w:t>Es obligatorio completar toda la información requerida y dar respuesta a cada una de las consultas planteadas. Asimismo, la iniciativa podrá incorporar antecedentes adicionales, tales como argumentos, cifras, estadísticas u otros elementos que estime pertinentes para fortalecer y enriquecer la presentación del proyecto. El proyecto deberá ser enviado dentro del plazo establecido, mediante correo electrónico.</w:t>
      </w:r>
    </w:p>
    <w:p w14:paraId="6672CF5A" w14:textId="77777777" w:rsidR="00C640B2" w:rsidRPr="00C640B2" w:rsidRDefault="00C640B2" w:rsidP="00C640B2">
      <w:pPr>
        <w:jc w:val="center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34813F4F" w14:textId="77777777" w:rsidTr="00FC0556">
        <w:tc>
          <w:tcPr>
            <w:tcW w:w="8983" w:type="dxa"/>
          </w:tcPr>
          <w:p w14:paraId="5D898E07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="Poppins"/>
                <w:sz w:val="20"/>
                <w:szCs w:val="20"/>
              </w:rPr>
            </w:pPr>
            <w:r w:rsidRPr="00C640B2">
              <w:rPr>
                <w:rFonts w:cs="Poppins"/>
                <w:sz w:val="20"/>
                <w:szCs w:val="20"/>
              </w:rPr>
              <w:t>Nombre del Proyecto</w:t>
            </w:r>
          </w:p>
          <w:p w14:paraId="011A96B0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4137FE1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2B1DBF72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2F463C3A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5D66830D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7693E27E" w14:textId="77777777" w:rsidTr="00FC0556">
        <w:tc>
          <w:tcPr>
            <w:tcW w:w="8978" w:type="dxa"/>
          </w:tcPr>
          <w:p w14:paraId="40BE8342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Descripción General: </w:t>
            </w:r>
            <w:r w:rsidRPr="00C640B2">
              <w:rPr>
                <w:rFonts w:cs="Poppins"/>
                <w:sz w:val="20"/>
                <w:szCs w:val="20"/>
              </w:rPr>
              <w:t xml:space="preserve">Breve explicación del proyecto, indicando en qué consiste y cuál es su finalidad ( máx. 2000 caracteres) </w:t>
            </w:r>
          </w:p>
          <w:p w14:paraId="67BE4647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</w:p>
          <w:p w14:paraId="099B00B1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1A76332F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43966458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7B946EBD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086942A6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492E82B1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18589679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19914F17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2265045F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2EEB6675" w14:textId="77777777" w:rsidTr="00FC0556">
        <w:tc>
          <w:tcPr>
            <w:tcW w:w="8978" w:type="dxa"/>
          </w:tcPr>
          <w:p w14:paraId="18656916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lastRenderedPageBreak/>
              <w:t xml:space="preserve">Problema o Necesidad Detectada: </w:t>
            </w:r>
            <w:r w:rsidRPr="00C640B2">
              <w:rPr>
                <w:rFonts w:cs="Poppins"/>
                <w:sz w:val="20"/>
                <w:szCs w:val="20"/>
              </w:rPr>
              <w:t xml:space="preserve">Describir la situación que motiva el desarrollo del proyecto y por qué es importante abordarla. ( máx. 2000 caracteres) </w:t>
            </w:r>
          </w:p>
          <w:p w14:paraId="057D29CB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2DB8F816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2C122555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4F2EF057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56C717DD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17C662EF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2EE4AE18" w14:textId="77777777" w:rsidTr="00FC0556">
        <w:tc>
          <w:tcPr>
            <w:tcW w:w="8978" w:type="dxa"/>
          </w:tcPr>
          <w:p w14:paraId="30CE28CB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Objetivo General: </w:t>
            </w:r>
            <w:r w:rsidRPr="00C640B2">
              <w:rPr>
                <w:rFonts w:cs="Poppins"/>
                <w:sz w:val="20"/>
                <w:szCs w:val="20"/>
              </w:rPr>
              <w:t>Señalar el propósito principal que se busca alcanzar.</w:t>
            </w:r>
          </w:p>
          <w:p w14:paraId="6FFFAF89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3EFE1906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3512D791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15F78F16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5538F397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4DD61FCB" w14:textId="77777777" w:rsidTr="00FC0556">
        <w:tc>
          <w:tcPr>
            <w:tcW w:w="8978" w:type="dxa"/>
          </w:tcPr>
          <w:p w14:paraId="04E5D554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Objetivos Específicos: </w:t>
            </w:r>
            <w:r w:rsidRPr="00C640B2">
              <w:rPr>
                <w:rFonts w:cs="Poppins"/>
                <w:sz w:val="20"/>
                <w:szCs w:val="20"/>
              </w:rPr>
              <w:t>Detallar un máx. de 3 acciones concretas que permitan cumplir el objetivo general.</w:t>
            </w:r>
          </w:p>
          <w:p w14:paraId="0035B975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28186AFD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</w:p>
          <w:p w14:paraId="4BCD2934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</w:p>
          <w:p w14:paraId="18B28815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141B5F74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929A61A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2A8E7B66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15449DFA" w14:textId="77777777" w:rsidTr="00FC0556">
        <w:tc>
          <w:tcPr>
            <w:tcW w:w="8978" w:type="dxa"/>
          </w:tcPr>
          <w:p w14:paraId="3720CAED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Beneficiarios: </w:t>
            </w:r>
            <w:r w:rsidRPr="00C640B2">
              <w:rPr>
                <w:rFonts w:cs="Poppins"/>
                <w:sz w:val="20"/>
                <w:szCs w:val="20"/>
              </w:rPr>
              <w:t>Indicar quiénes serán los beneficiarios directos e indirectos del proyecto.</w:t>
            </w:r>
          </w:p>
          <w:p w14:paraId="0015BBE5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5CD5F2D7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16D21A38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046D4C2D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3292D8E6" w14:textId="77777777" w:rsidTr="00FC0556">
        <w:tc>
          <w:tcPr>
            <w:tcW w:w="8978" w:type="dxa"/>
          </w:tcPr>
          <w:p w14:paraId="70101158" w14:textId="77777777" w:rsidR="00C640B2" w:rsidRPr="00C640B2" w:rsidRDefault="00C640B2" w:rsidP="00C640B2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  <w:proofErr w:type="gramStart"/>
            <w:r w:rsidRPr="00C640B2">
              <w:rPr>
                <w:rFonts w:eastAsia="Times New Roman" w:cs="Poppins"/>
                <w:bCs/>
                <w:sz w:val="20"/>
                <w:szCs w:val="20"/>
              </w:rPr>
              <w:lastRenderedPageBreak/>
              <w:t>Actividades a Realizar</w:t>
            </w:r>
            <w:proofErr w:type="gramEnd"/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: </w:t>
            </w:r>
            <w:r w:rsidRPr="00C640B2">
              <w:rPr>
                <w:rFonts w:cs="Poppins"/>
                <w:sz w:val="20"/>
                <w:szCs w:val="20"/>
              </w:rPr>
              <w:t>Describir las principales actividades del proyecto.</w:t>
            </w:r>
          </w:p>
          <w:p w14:paraId="3376433F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5AFE9F7A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7538F21E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24AD7132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2CDC4E3A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1AB1D05A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4697BEFB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46866B57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2DD0BF60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3C4A8664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12126CDE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67E73F83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5A62F3E7" w14:textId="77777777" w:rsidTr="00FC0556">
        <w:tc>
          <w:tcPr>
            <w:tcW w:w="8978" w:type="dxa"/>
          </w:tcPr>
          <w:p w14:paraId="2D7C6DA4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8. Recursos Necesarios: </w:t>
            </w:r>
            <w:r w:rsidRPr="00C640B2">
              <w:rPr>
                <w:rFonts w:cs="Poppins"/>
                <w:sz w:val="20"/>
                <w:szCs w:val="20"/>
              </w:rPr>
              <w:t>Detallar los recursos requeridos para ejecutar el proyecto. Recursos humanos y recursos de materiales, insumos y/o equipamiento.</w:t>
            </w:r>
          </w:p>
          <w:p w14:paraId="1986F962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6A19DF0B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D8E9CE8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63267068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54B336FF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A51C015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2D42D19A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76FD10A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17B37382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2133CF2B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5B9F6DD3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1F74023C" w14:textId="77777777" w:rsidTr="00FC0556">
        <w:tc>
          <w:tcPr>
            <w:tcW w:w="8978" w:type="dxa"/>
          </w:tcPr>
          <w:p w14:paraId="0E452341" w14:textId="77777777" w:rsidR="00C640B2" w:rsidRPr="00C640B2" w:rsidRDefault="00C640B2" w:rsidP="00C640B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Poppins"/>
                <w:sz w:val="20"/>
                <w:szCs w:val="20"/>
              </w:rPr>
            </w:pPr>
            <w:r w:rsidRPr="00C640B2">
              <w:rPr>
                <w:rFonts w:cs="Poppins"/>
                <w:sz w:val="20"/>
                <w:szCs w:val="20"/>
              </w:rPr>
              <w:t>Tiempo y Programa de Ejecución. Fecha de inicio y termino.</w:t>
            </w:r>
          </w:p>
          <w:p w14:paraId="0D6621CC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222B56E5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3B1431D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268AB04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34759F7B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40867563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01523CA6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6FE532BE" w14:textId="77777777" w:rsidTr="00FC0556">
        <w:tc>
          <w:tcPr>
            <w:tcW w:w="8978" w:type="dxa"/>
          </w:tcPr>
          <w:p w14:paraId="4AED4C13" w14:textId="77777777" w:rsidR="00C640B2" w:rsidRPr="00C640B2" w:rsidRDefault="00C640B2" w:rsidP="00C640B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Poppins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>Autorizaciones: Indicar si el proyecto requiere autorizaciones de la Dirección del Colegio o de terceros, señalando el tipo de autorizaciones que requiere y si ya han sido solicitadas y otorgadas para este proyecto</w:t>
            </w:r>
          </w:p>
          <w:p w14:paraId="0C8C4F58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7DCCAB1F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2FCDC165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0381005C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06F77389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5E180564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5A93B720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46D8A759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p w14:paraId="0098D2C9" w14:textId="77777777" w:rsidR="00C640B2" w:rsidRPr="00C640B2" w:rsidRDefault="00C640B2" w:rsidP="00C640B2">
      <w:pPr>
        <w:jc w:val="both"/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0897238E" w14:textId="77777777" w:rsidTr="00FC0556">
        <w:tc>
          <w:tcPr>
            <w:tcW w:w="8978" w:type="dxa"/>
          </w:tcPr>
          <w:p w14:paraId="01DB0725" w14:textId="77777777" w:rsidR="00C640B2" w:rsidRPr="00C640B2" w:rsidRDefault="00C640B2" w:rsidP="00C640B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Poppins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>De qué manera se dará a conocer el Proyecto a la Comunidad. (máx. 2000 caracteres):</w:t>
            </w:r>
          </w:p>
          <w:p w14:paraId="4AADCAAB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0844D841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5428DD79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3EC55D13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34906DE1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23D4319F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1E807548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  <w:p w14:paraId="412020CD" w14:textId="77777777" w:rsidR="00C640B2" w:rsidRPr="00C640B2" w:rsidRDefault="00C640B2" w:rsidP="00FC0556">
            <w:pPr>
              <w:jc w:val="both"/>
              <w:rPr>
                <w:rFonts w:cs="Poppins"/>
                <w:sz w:val="20"/>
                <w:szCs w:val="20"/>
              </w:rPr>
            </w:pPr>
          </w:p>
        </w:tc>
      </w:tr>
    </w:tbl>
    <w:p w14:paraId="293BB237" w14:textId="77777777" w:rsidR="00C640B2" w:rsidRPr="00C640B2" w:rsidRDefault="00C640B2" w:rsidP="00C640B2">
      <w:pPr>
        <w:rPr>
          <w:rFonts w:cs="Poppins"/>
          <w:sz w:val="20"/>
          <w:szCs w:val="20"/>
        </w:rPr>
      </w:pPr>
    </w:p>
    <w:p w14:paraId="7230A139" w14:textId="77777777" w:rsidR="00C640B2" w:rsidRPr="00C640B2" w:rsidRDefault="00C640B2" w:rsidP="00C640B2">
      <w:pPr>
        <w:tabs>
          <w:tab w:val="left" w:pos="2847"/>
        </w:tabs>
        <w:rPr>
          <w:rFonts w:cs="Poppins"/>
          <w:sz w:val="20"/>
          <w:szCs w:val="20"/>
        </w:rPr>
      </w:pPr>
      <w:r w:rsidRPr="00C640B2">
        <w:rPr>
          <w:rFonts w:cs="Poppins"/>
          <w:sz w:val="20"/>
          <w:szCs w:val="20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0B834F11" w14:textId="77777777" w:rsidTr="00FC0556">
        <w:tc>
          <w:tcPr>
            <w:tcW w:w="8978" w:type="dxa"/>
          </w:tcPr>
          <w:p w14:paraId="4EA5FF38" w14:textId="77777777" w:rsidR="00C640B2" w:rsidRPr="00C640B2" w:rsidRDefault="00C640B2" w:rsidP="00C640B2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  <w:r w:rsidRPr="00C640B2">
              <w:rPr>
                <w:rFonts w:eastAsia="Times New Roman" w:cs="Poppins"/>
                <w:bCs/>
                <w:sz w:val="20"/>
                <w:szCs w:val="20"/>
              </w:rPr>
              <w:t xml:space="preserve">Evaluación: </w:t>
            </w:r>
            <w:r w:rsidRPr="00C640B2">
              <w:rPr>
                <w:rFonts w:cs="Poppins"/>
                <w:sz w:val="20"/>
                <w:szCs w:val="20"/>
              </w:rPr>
              <w:t>Explicar cómo se medirán los resultados y el cumplimiento de los objetivos.</w:t>
            </w:r>
            <w:r w:rsidRPr="00C640B2">
              <w:rPr>
                <w:rFonts w:cs="Poppins"/>
                <w:color w:val="000000"/>
                <w:sz w:val="20"/>
                <w:szCs w:val="20"/>
              </w:rPr>
              <w:t xml:space="preserve"> Entrega evaluación post ejecución de proyecto.</w:t>
            </w:r>
          </w:p>
          <w:p w14:paraId="513CD664" w14:textId="77777777" w:rsidR="00C640B2" w:rsidRPr="00C640B2" w:rsidRDefault="00C640B2" w:rsidP="00FC0556">
            <w:pPr>
              <w:pStyle w:val="Prrafodelista"/>
              <w:spacing w:before="100" w:beforeAutospacing="1" w:after="100" w:afterAutospacing="1"/>
              <w:outlineLvl w:val="1"/>
              <w:rPr>
                <w:rFonts w:cs="Poppins"/>
                <w:sz w:val="20"/>
                <w:szCs w:val="20"/>
              </w:rPr>
            </w:pPr>
          </w:p>
          <w:p w14:paraId="25F9AC5F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76567D85" w14:textId="77777777" w:rsidR="00C640B2" w:rsidRPr="00C640B2" w:rsidRDefault="00C640B2" w:rsidP="00FC0556">
            <w:pPr>
              <w:spacing w:before="100" w:beforeAutospacing="1" w:after="100" w:afterAutospacing="1"/>
              <w:outlineLvl w:val="1"/>
              <w:rPr>
                <w:rFonts w:eastAsia="Times New Roman" w:cs="Poppins"/>
                <w:bCs/>
                <w:sz w:val="20"/>
                <w:szCs w:val="20"/>
              </w:rPr>
            </w:pPr>
          </w:p>
          <w:p w14:paraId="6F1A3C51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5C88E9EF" w14:textId="77777777" w:rsidR="00C640B2" w:rsidRPr="00C640B2" w:rsidRDefault="00C640B2" w:rsidP="00FC0556">
            <w:pPr>
              <w:tabs>
                <w:tab w:val="left" w:pos="2847"/>
              </w:tabs>
              <w:rPr>
                <w:rFonts w:cs="Poppins"/>
                <w:sz w:val="20"/>
                <w:szCs w:val="20"/>
              </w:rPr>
            </w:pPr>
          </w:p>
        </w:tc>
      </w:tr>
    </w:tbl>
    <w:p w14:paraId="477CFF77" w14:textId="77777777" w:rsidR="00C640B2" w:rsidRPr="00C640B2" w:rsidRDefault="00C640B2" w:rsidP="00C640B2">
      <w:pPr>
        <w:tabs>
          <w:tab w:val="left" w:pos="2847"/>
        </w:tabs>
        <w:rPr>
          <w:rFonts w:cs="Poppins"/>
          <w:sz w:val="20"/>
          <w:szCs w:val="20"/>
        </w:rPr>
      </w:pPr>
    </w:p>
    <w:p w14:paraId="21614C3A" w14:textId="77777777" w:rsidR="00C640B2" w:rsidRPr="00C640B2" w:rsidRDefault="00C640B2" w:rsidP="00C640B2">
      <w:pPr>
        <w:tabs>
          <w:tab w:val="left" w:pos="2847"/>
        </w:tabs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6"/>
        <w:gridCol w:w="2204"/>
        <w:gridCol w:w="2214"/>
        <w:gridCol w:w="2194"/>
      </w:tblGrid>
      <w:tr w:rsidR="00C640B2" w:rsidRPr="00C640B2" w14:paraId="00C77624" w14:textId="77777777" w:rsidTr="00FC0556">
        <w:tc>
          <w:tcPr>
            <w:tcW w:w="8978" w:type="dxa"/>
            <w:gridSpan w:val="4"/>
          </w:tcPr>
          <w:p w14:paraId="2CB6184D" w14:textId="77777777" w:rsidR="00C640B2" w:rsidRPr="00C640B2" w:rsidRDefault="00C640B2" w:rsidP="00C640B2">
            <w:pPr>
              <w:pStyle w:val="Prrafodelista"/>
              <w:numPr>
                <w:ilvl w:val="0"/>
                <w:numId w:val="2"/>
              </w:numPr>
              <w:rPr>
                <w:rFonts w:cs="Poppins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>Participantes: Alumno, Profesor, y/o Apoderado y función de cada uno: Debe estipular al menos un(a) encargado(a) de proyecto y un(a) responsable económico(a) del proyecto.</w:t>
            </w:r>
          </w:p>
          <w:p w14:paraId="60CF0389" w14:textId="77777777" w:rsidR="00C640B2" w:rsidRPr="00C640B2" w:rsidRDefault="00C640B2" w:rsidP="00FC0556">
            <w:pPr>
              <w:pStyle w:val="Prrafodelista"/>
              <w:rPr>
                <w:rFonts w:cs="Poppins"/>
                <w:sz w:val="20"/>
                <w:szCs w:val="20"/>
              </w:rPr>
            </w:pPr>
          </w:p>
        </w:tc>
      </w:tr>
      <w:tr w:rsidR="00C640B2" w:rsidRPr="00C640B2" w14:paraId="29CE40AE" w14:textId="77777777" w:rsidTr="00FC0556">
        <w:tc>
          <w:tcPr>
            <w:tcW w:w="2244" w:type="dxa"/>
          </w:tcPr>
          <w:p w14:paraId="7F0BEE9C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245" w:type="dxa"/>
          </w:tcPr>
          <w:p w14:paraId="07CDC4F9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2244" w:type="dxa"/>
          </w:tcPr>
          <w:p w14:paraId="7C0A2B7E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 xml:space="preserve">Función </w:t>
            </w:r>
          </w:p>
        </w:tc>
        <w:tc>
          <w:tcPr>
            <w:tcW w:w="2245" w:type="dxa"/>
          </w:tcPr>
          <w:p w14:paraId="2D3372F7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  <w:r w:rsidRPr="00C640B2">
              <w:rPr>
                <w:rFonts w:cs="Poppins"/>
                <w:color w:val="000000"/>
                <w:sz w:val="20"/>
                <w:szCs w:val="20"/>
              </w:rPr>
              <w:t xml:space="preserve">     Correo electrónico</w:t>
            </w:r>
          </w:p>
        </w:tc>
      </w:tr>
      <w:tr w:rsidR="00C640B2" w:rsidRPr="00C640B2" w14:paraId="405F63DA" w14:textId="77777777" w:rsidTr="00FC0556">
        <w:tc>
          <w:tcPr>
            <w:tcW w:w="2244" w:type="dxa"/>
          </w:tcPr>
          <w:p w14:paraId="6894099B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2417A92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7507DECB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9FB14F2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5ED0820F" w14:textId="77777777" w:rsidTr="00FC0556">
        <w:tc>
          <w:tcPr>
            <w:tcW w:w="2244" w:type="dxa"/>
          </w:tcPr>
          <w:p w14:paraId="2686772A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F965F5A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6D4B20D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8BF5298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282B3021" w14:textId="77777777" w:rsidTr="00FC0556">
        <w:tc>
          <w:tcPr>
            <w:tcW w:w="2244" w:type="dxa"/>
          </w:tcPr>
          <w:p w14:paraId="001A6892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02A6AD4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6510CED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E69B400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2CD6452C" w14:textId="77777777" w:rsidTr="00FC0556">
        <w:tc>
          <w:tcPr>
            <w:tcW w:w="2244" w:type="dxa"/>
          </w:tcPr>
          <w:p w14:paraId="1BE22A72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E8323B1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7FD13B2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2E957B2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45061CE5" w14:textId="77777777" w:rsidTr="00FC0556">
        <w:tc>
          <w:tcPr>
            <w:tcW w:w="2244" w:type="dxa"/>
          </w:tcPr>
          <w:p w14:paraId="332865FA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FDCFC1E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BC0CBA3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E5103A8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0155FAAD" w14:textId="77777777" w:rsidTr="00FC0556">
        <w:tc>
          <w:tcPr>
            <w:tcW w:w="2244" w:type="dxa"/>
          </w:tcPr>
          <w:p w14:paraId="168F675E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67D4363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E8EF651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D8C7AF6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0A61FC7F" w14:textId="77777777" w:rsidTr="00FC0556">
        <w:tc>
          <w:tcPr>
            <w:tcW w:w="2244" w:type="dxa"/>
          </w:tcPr>
          <w:p w14:paraId="5A7E6104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D5CA9B3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26E715C4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A3ABC99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  <w:tr w:rsidR="00C640B2" w:rsidRPr="00C640B2" w14:paraId="03DDB083" w14:textId="77777777" w:rsidTr="00FC0556">
        <w:tc>
          <w:tcPr>
            <w:tcW w:w="2244" w:type="dxa"/>
          </w:tcPr>
          <w:p w14:paraId="6C204F7A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E95F621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A101EBD" w14:textId="77777777" w:rsidR="00C640B2" w:rsidRPr="00C640B2" w:rsidRDefault="00C640B2" w:rsidP="00FC0556">
            <w:pPr>
              <w:pStyle w:val="Prrafodelista"/>
              <w:rPr>
                <w:rFonts w:cs="Poppins"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7780ED3" w14:textId="77777777" w:rsidR="00C640B2" w:rsidRPr="00C640B2" w:rsidRDefault="00C640B2" w:rsidP="00FC0556">
            <w:pPr>
              <w:rPr>
                <w:rFonts w:cs="Poppins"/>
                <w:color w:val="000000"/>
                <w:sz w:val="20"/>
                <w:szCs w:val="20"/>
              </w:rPr>
            </w:pPr>
          </w:p>
        </w:tc>
      </w:tr>
    </w:tbl>
    <w:p w14:paraId="6AC94EBB" w14:textId="77777777" w:rsidR="00C640B2" w:rsidRPr="00C640B2" w:rsidRDefault="00C640B2" w:rsidP="00C640B2">
      <w:pPr>
        <w:tabs>
          <w:tab w:val="left" w:pos="2847"/>
        </w:tabs>
        <w:rPr>
          <w:rFonts w:cs="Poppins"/>
          <w:sz w:val="20"/>
          <w:szCs w:val="20"/>
        </w:rPr>
      </w:pPr>
    </w:p>
    <w:p w14:paraId="47DE3E2A" w14:textId="77777777" w:rsidR="00C640B2" w:rsidRPr="00C640B2" w:rsidRDefault="00C640B2" w:rsidP="00C640B2">
      <w:pPr>
        <w:tabs>
          <w:tab w:val="left" w:pos="2847"/>
        </w:tabs>
        <w:rPr>
          <w:rFonts w:cs="Poppi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40B2" w:rsidRPr="00C640B2" w14:paraId="1668267F" w14:textId="77777777" w:rsidTr="00FC0556">
        <w:tc>
          <w:tcPr>
            <w:tcW w:w="8978" w:type="dxa"/>
          </w:tcPr>
          <w:p w14:paraId="3403B031" w14:textId="77777777" w:rsidR="00C640B2" w:rsidRPr="00C640B2" w:rsidRDefault="00C640B2" w:rsidP="00C640B2">
            <w:pPr>
              <w:pStyle w:val="Prrafodelista"/>
              <w:numPr>
                <w:ilvl w:val="0"/>
                <w:numId w:val="2"/>
              </w:numPr>
              <w:rPr>
                <w:rFonts w:eastAsia="Times New Roman" w:cs="Poppins"/>
                <w:color w:val="000000"/>
                <w:sz w:val="20"/>
                <w:szCs w:val="20"/>
              </w:rPr>
            </w:pPr>
            <w:r w:rsidRPr="00C640B2">
              <w:rPr>
                <w:rFonts w:eastAsia="Times New Roman" w:cs="Poppins"/>
                <w:color w:val="000000"/>
                <w:sz w:val="20"/>
                <w:szCs w:val="20"/>
              </w:rPr>
              <w:t>¿Por qué el Centro de Padres debe financiar esta iniciativa? (máx. 2000 caracteres):</w:t>
            </w:r>
          </w:p>
          <w:p w14:paraId="0C8B26F7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51627911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49CB68E0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1B834234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158F7CCA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3CB31831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3DB3DC3A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38148166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05B50837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0D08D783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2740728A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6E76E994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62EBBD9D" w14:textId="77777777" w:rsidR="00C640B2" w:rsidRPr="00C640B2" w:rsidRDefault="00C640B2" w:rsidP="00FC0556">
            <w:pPr>
              <w:rPr>
                <w:rFonts w:eastAsia="Times New Roman" w:cs="Poppins"/>
                <w:sz w:val="20"/>
                <w:szCs w:val="20"/>
              </w:rPr>
            </w:pPr>
          </w:p>
          <w:p w14:paraId="08D60AC7" w14:textId="77777777" w:rsidR="00C640B2" w:rsidRPr="00C640B2" w:rsidRDefault="00C640B2" w:rsidP="00FC0556">
            <w:pPr>
              <w:tabs>
                <w:tab w:val="left" w:pos="2847"/>
              </w:tabs>
              <w:rPr>
                <w:rFonts w:cs="Poppins"/>
                <w:sz w:val="20"/>
                <w:szCs w:val="20"/>
              </w:rPr>
            </w:pPr>
          </w:p>
        </w:tc>
      </w:tr>
    </w:tbl>
    <w:p w14:paraId="3499A470" w14:textId="77777777" w:rsidR="00C640B2" w:rsidRPr="00C640B2" w:rsidRDefault="00C640B2" w:rsidP="00C640B2">
      <w:pPr>
        <w:tabs>
          <w:tab w:val="left" w:pos="2847"/>
        </w:tabs>
        <w:rPr>
          <w:rFonts w:cs="Poppins"/>
          <w:sz w:val="20"/>
          <w:szCs w:val="20"/>
        </w:rPr>
      </w:pPr>
    </w:p>
    <w:p w14:paraId="582B3CA2" w14:textId="77777777" w:rsidR="00DB416C" w:rsidRPr="00C640B2" w:rsidRDefault="00DB416C">
      <w:pPr>
        <w:rPr>
          <w:rFonts w:cs="Poppins"/>
          <w:sz w:val="20"/>
          <w:szCs w:val="20"/>
        </w:rPr>
      </w:pPr>
    </w:p>
    <w:p w14:paraId="0DC2068B" w14:textId="77777777" w:rsidR="00A201C1" w:rsidRPr="00C640B2" w:rsidRDefault="00A201C1">
      <w:pPr>
        <w:rPr>
          <w:rFonts w:cs="Poppins"/>
          <w:sz w:val="20"/>
          <w:szCs w:val="20"/>
        </w:rPr>
      </w:pPr>
    </w:p>
    <w:p w14:paraId="6781C75A" w14:textId="77777777" w:rsidR="00A201C1" w:rsidRPr="00C640B2" w:rsidRDefault="00A201C1">
      <w:pPr>
        <w:rPr>
          <w:rFonts w:cs="Poppins"/>
          <w:sz w:val="20"/>
          <w:szCs w:val="20"/>
        </w:rPr>
      </w:pPr>
    </w:p>
    <w:p w14:paraId="78C9C51F" w14:textId="77777777" w:rsidR="00A201C1" w:rsidRPr="00C640B2" w:rsidRDefault="00A201C1">
      <w:pPr>
        <w:rPr>
          <w:rFonts w:cs="Poppins"/>
          <w:sz w:val="20"/>
          <w:szCs w:val="20"/>
        </w:rPr>
      </w:pPr>
    </w:p>
    <w:p w14:paraId="3C9F589D" w14:textId="77777777" w:rsidR="001C19AE" w:rsidRPr="00C640B2" w:rsidRDefault="001C19AE">
      <w:pPr>
        <w:rPr>
          <w:rFonts w:cs="Poppins"/>
          <w:sz w:val="20"/>
          <w:szCs w:val="20"/>
        </w:rPr>
        <w:sectPr w:rsidR="001C19AE" w:rsidRPr="00C640B2" w:rsidSect="001C19AE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48175F78" w14:textId="77777777" w:rsidR="00A66C4C" w:rsidRPr="00C640B2" w:rsidRDefault="00C572CD">
      <w:pPr>
        <w:rPr>
          <w:rFonts w:cs="Poppins"/>
          <w:sz w:val="20"/>
          <w:szCs w:val="20"/>
        </w:rPr>
      </w:pPr>
      <w:r w:rsidRPr="00C640B2">
        <w:rPr>
          <w:rFonts w:cs="Poppins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5E97AB09" wp14:editId="75B06695">
            <wp:simplePos x="0" y="0"/>
            <wp:positionH relativeFrom="margin">
              <wp:align>center</wp:align>
            </wp:positionH>
            <wp:positionV relativeFrom="paragraph">
              <wp:posOffset>3119755</wp:posOffset>
            </wp:positionV>
            <wp:extent cx="2009775" cy="2009775"/>
            <wp:effectExtent l="0" t="0" r="9525" b="9525"/>
            <wp:wrapNone/>
            <wp:docPr id="169110830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08308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093" w:rsidRPr="00C640B2">
        <w:rPr>
          <w:rFonts w:cs="Poppi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40B21" wp14:editId="3077F217">
                <wp:simplePos x="0" y="0"/>
                <wp:positionH relativeFrom="page">
                  <wp:align>left</wp:align>
                </wp:positionH>
                <wp:positionV relativeFrom="paragraph">
                  <wp:posOffset>-899794</wp:posOffset>
                </wp:positionV>
                <wp:extent cx="7791450" cy="10125075"/>
                <wp:effectExtent l="0" t="0" r="0" b="9525"/>
                <wp:wrapNone/>
                <wp:docPr id="44217454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0125075"/>
                        </a:xfrm>
                        <a:prstGeom prst="rect">
                          <a:avLst/>
                        </a:prstGeom>
                        <a:solidFill>
                          <a:srgbClr val="2A488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B19D6" w14:textId="77777777" w:rsidR="00A66C4C" w:rsidRDefault="00A66C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40B2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70.85pt;width:613.5pt;height:797.2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" fillcolor="#2a4886" stroked="f" strokeweight=".5pt">
                <v:textbox>
                  <w:txbxContent>
                    <w:p w14:paraId="017B19D6" w14:textId="77777777" w:rsidR="00A66C4C" w:rsidRDefault="00A66C4C"/>
                  </w:txbxContent>
                </v:textbox>
                <w10:wrap anchorx="page"/>
              </v:shape>
            </w:pict>
          </mc:Fallback>
        </mc:AlternateContent>
      </w:r>
    </w:p>
    <w:sectPr w:rsidR="00A66C4C" w:rsidRPr="00C640B2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6627" w14:textId="77777777" w:rsidR="0015102A" w:rsidRDefault="0015102A" w:rsidP="002850D5">
      <w:pPr>
        <w:spacing w:after="0" w:line="240" w:lineRule="auto"/>
      </w:pPr>
      <w:r>
        <w:separator/>
      </w:r>
    </w:p>
  </w:endnote>
  <w:endnote w:type="continuationSeparator" w:id="0">
    <w:p w14:paraId="597C3030" w14:textId="77777777" w:rsidR="0015102A" w:rsidRDefault="0015102A" w:rsidP="0028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51ABA4-A774-44E3-8856-C77662203B6D}"/>
    <w:embedBold r:id="rId2" w:fontKey="{6EA1A28A-7345-408E-8008-9244C660188F}"/>
    <w:embedItalic r:id="rId3" w:fontKey="{D87F299D-A8FC-4E96-A348-90B3B78332AC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4" w:fontKey="{4967D7E3-7117-4CC8-95BA-7B1A42839ABC}"/>
    <w:embedBold r:id="rId5" w:fontKey="{46EDDC1F-B702-4E18-9415-D7D03DBD8B0D}"/>
    <w:embedItalic r:id="rId6" w:fontKey="{1474616B-9A69-4903-B826-B6060F10E32A}"/>
    <w:embedBoldItalic r:id="rId7" w:fontKey="{7A008C32-F940-44CA-924F-42FA9E63D7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5826E18-A4D3-4E85-89EE-0471BBF7CD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C140" w14:textId="77777777" w:rsidR="002850D5" w:rsidRPr="000D0F38" w:rsidRDefault="00AA3772" w:rsidP="000D0F38">
    <w:pPr>
      <w:pStyle w:val="Piedepgina"/>
      <w:jc w:val="right"/>
      <w:rPr>
        <w:rFonts w:cs="Poppins"/>
        <w:color w:val="0D0D0D" w:themeColor="text1" w:themeTint="F2"/>
        <w:sz w:val="16"/>
        <w:szCs w:val="16"/>
      </w:rPr>
    </w:pPr>
    <w:r w:rsidRPr="000D0F38">
      <w:rPr>
        <w:rFonts w:cs="Poppins"/>
        <w:color w:val="0D0D0D" w:themeColor="text1" w:themeTint="F2"/>
        <w:sz w:val="16"/>
        <w:szCs w:val="16"/>
      </w:rPr>
      <w:t xml:space="preserve">       </w:t>
    </w:r>
    <w:r w:rsidR="00186B50" w:rsidRPr="00186B50">
      <w:rPr>
        <w:rFonts w:cs="Poppins"/>
        <w:color w:val="0D0D0D" w:themeColor="text1" w:themeTint="F2"/>
        <w:sz w:val="16"/>
        <w:szCs w:val="16"/>
      </w:rPr>
      <w:t xml:space="preserve">Avenida San Miguel, </w:t>
    </w:r>
    <w:proofErr w:type="spellStart"/>
    <w:r w:rsidR="00186B50" w:rsidRPr="00186B50">
      <w:rPr>
        <w:rFonts w:cs="Poppins"/>
        <w:color w:val="0D0D0D" w:themeColor="text1" w:themeTint="F2"/>
        <w:sz w:val="16"/>
        <w:szCs w:val="16"/>
      </w:rPr>
      <w:t>Nro</w:t>
    </w:r>
    <w:proofErr w:type="spellEnd"/>
    <w:r w:rsidR="00186B50" w:rsidRPr="00186B50">
      <w:rPr>
        <w:rFonts w:cs="Poppins"/>
        <w:color w:val="0D0D0D" w:themeColor="text1" w:themeTint="F2"/>
        <w:sz w:val="16"/>
        <w:szCs w:val="16"/>
      </w:rPr>
      <w:t xml:space="preserve"> 5766, Talca / Fono: (71) 2247 832 / </w:t>
    </w:r>
    <w:r w:rsidR="00186B50" w:rsidRPr="0095185A">
      <w:rPr>
        <w:rFonts w:cs="Poppins"/>
        <w:b/>
        <w:bCs/>
        <w:color w:val="0D0D0D" w:themeColor="text1" w:themeTint="F2"/>
        <w:sz w:val="16"/>
        <w:szCs w:val="16"/>
      </w:rPr>
      <w:t>www.colegioingles.cl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84E0" w14:textId="77777777" w:rsidR="0095185A" w:rsidRDefault="0095185A">
    <w:pPr>
      <w:pStyle w:val="Piedepgina"/>
    </w:pPr>
    <w:r w:rsidRPr="00186B50">
      <w:rPr>
        <w:rFonts w:cs="Poppins"/>
        <w:color w:val="0D0D0D" w:themeColor="text1" w:themeTint="F2"/>
        <w:sz w:val="16"/>
        <w:szCs w:val="16"/>
      </w:rPr>
      <w:t xml:space="preserve">Avenida San Miguel, </w:t>
    </w:r>
    <w:proofErr w:type="spellStart"/>
    <w:r w:rsidRPr="00186B50">
      <w:rPr>
        <w:rFonts w:cs="Poppins"/>
        <w:color w:val="0D0D0D" w:themeColor="text1" w:themeTint="F2"/>
        <w:sz w:val="16"/>
        <w:szCs w:val="16"/>
      </w:rPr>
      <w:t>Nro</w:t>
    </w:r>
    <w:proofErr w:type="spellEnd"/>
    <w:r w:rsidRPr="00186B50">
      <w:rPr>
        <w:rFonts w:cs="Poppins"/>
        <w:color w:val="0D0D0D" w:themeColor="text1" w:themeTint="F2"/>
        <w:sz w:val="16"/>
        <w:szCs w:val="16"/>
      </w:rPr>
      <w:t xml:space="preserve"> 5766, Talca / Fono: (71) 2247 832 / </w:t>
    </w:r>
    <w:r w:rsidRPr="0095185A">
      <w:rPr>
        <w:rFonts w:cs="Poppins"/>
        <w:b/>
        <w:bCs/>
        <w:color w:val="0D0D0D" w:themeColor="text1" w:themeTint="F2"/>
        <w:sz w:val="16"/>
        <w:szCs w:val="16"/>
      </w:rPr>
      <w:t>www.colegioingles.cl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4782" w14:textId="77777777" w:rsidR="00A66C4C" w:rsidRPr="00A66C4C" w:rsidRDefault="00A66C4C" w:rsidP="00A66C4C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9C49A" w14:textId="77777777" w:rsidR="0015102A" w:rsidRDefault="0015102A" w:rsidP="002850D5">
      <w:pPr>
        <w:spacing w:after="0" w:line="240" w:lineRule="auto"/>
      </w:pPr>
      <w:r>
        <w:separator/>
      </w:r>
    </w:p>
  </w:footnote>
  <w:footnote w:type="continuationSeparator" w:id="0">
    <w:p w14:paraId="7AFF1D65" w14:textId="77777777" w:rsidR="0015102A" w:rsidRDefault="0015102A" w:rsidP="0028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4774" w14:textId="77777777" w:rsidR="000D0F38" w:rsidRDefault="00A51EE7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90DE28" wp14:editId="4C11247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801405" cy="6660107"/>
          <wp:effectExtent l="0" t="0" r="0" b="7620"/>
          <wp:wrapNone/>
          <wp:docPr id="1339859670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85967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05" cy="6660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9AE">
      <w:rPr>
        <w:noProof/>
      </w:rPr>
      <w:drawing>
        <wp:anchor distT="0" distB="0" distL="114300" distR="114300" simplePos="0" relativeHeight="251660288" behindDoc="1" locked="0" layoutInCell="1" allowOverlap="1" wp14:anchorId="1D523E61" wp14:editId="158B9DF3">
          <wp:simplePos x="0" y="0"/>
          <wp:positionH relativeFrom="page">
            <wp:align>left</wp:align>
          </wp:positionH>
          <wp:positionV relativeFrom="paragraph">
            <wp:posOffset>437364</wp:posOffset>
          </wp:positionV>
          <wp:extent cx="4276725" cy="6838950"/>
          <wp:effectExtent l="0" t="0" r="9525" b="0"/>
          <wp:wrapNone/>
          <wp:docPr id="890745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7458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683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EBC8" w14:textId="77777777" w:rsidR="001C19AE" w:rsidRDefault="001C19A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28EB92" wp14:editId="6A08D33E">
          <wp:simplePos x="0" y="0"/>
          <wp:positionH relativeFrom="page">
            <wp:align>left</wp:align>
          </wp:positionH>
          <wp:positionV relativeFrom="paragraph">
            <wp:posOffset>435819</wp:posOffset>
          </wp:positionV>
          <wp:extent cx="4276725" cy="6838950"/>
          <wp:effectExtent l="0" t="0" r="9525" b="0"/>
          <wp:wrapNone/>
          <wp:docPr id="127587502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87502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683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567A" w14:textId="77777777" w:rsidR="00A66C4C" w:rsidRDefault="00A66C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5F3A"/>
    <w:multiLevelType w:val="hybridMultilevel"/>
    <w:tmpl w:val="0CB85D82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94415"/>
    <w:multiLevelType w:val="hybridMultilevel"/>
    <w:tmpl w:val="5F5256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53427">
    <w:abstractNumId w:val="1"/>
  </w:num>
  <w:num w:numId="2" w16cid:durableId="166246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B2"/>
    <w:rsid w:val="00000B91"/>
    <w:rsid w:val="000D0F38"/>
    <w:rsid w:val="0015102A"/>
    <w:rsid w:val="00170A6F"/>
    <w:rsid w:val="00173138"/>
    <w:rsid w:val="00186B50"/>
    <w:rsid w:val="001B2C2A"/>
    <w:rsid w:val="001C19AE"/>
    <w:rsid w:val="00206D86"/>
    <w:rsid w:val="002850D5"/>
    <w:rsid w:val="003872D8"/>
    <w:rsid w:val="003922BC"/>
    <w:rsid w:val="004210ED"/>
    <w:rsid w:val="00533FD7"/>
    <w:rsid w:val="00777D9D"/>
    <w:rsid w:val="007B564B"/>
    <w:rsid w:val="0081188E"/>
    <w:rsid w:val="008C44FD"/>
    <w:rsid w:val="008C4EF2"/>
    <w:rsid w:val="0095185A"/>
    <w:rsid w:val="00984F59"/>
    <w:rsid w:val="00A201C1"/>
    <w:rsid w:val="00A3580E"/>
    <w:rsid w:val="00A51EE7"/>
    <w:rsid w:val="00A66C4C"/>
    <w:rsid w:val="00A962B8"/>
    <w:rsid w:val="00AA3772"/>
    <w:rsid w:val="00B6711D"/>
    <w:rsid w:val="00B930F1"/>
    <w:rsid w:val="00C572CD"/>
    <w:rsid w:val="00C640B2"/>
    <w:rsid w:val="00D03343"/>
    <w:rsid w:val="00D44795"/>
    <w:rsid w:val="00DB416C"/>
    <w:rsid w:val="00F1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F0AE8"/>
  <w15:chartTrackingRefBased/>
  <w15:docId w15:val="{FF770E3F-9D21-403D-BC2B-1F972720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FD7"/>
    <w:rPr>
      <w:rFonts w:ascii="Poppins" w:hAnsi="Poppins"/>
    </w:rPr>
  </w:style>
  <w:style w:type="paragraph" w:styleId="Ttulo1">
    <w:name w:val="heading 1"/>
    <w:basedOn w:val="Normal"/>
    <w:next w:val="Normal"/>
    <w:link w:val="Ttulo1Car"/>
    <w:uiPriority w:val="9"/>
    <w:qFormat/>
    <w:rsid w:val="00533FD7"/>
    <w:pPr>
      <w:keepNext/>
      <w:keepLines/>
      <w:spacing w:before="360" w:after="80"/>
      <w:outlineLvl w:val="0"/>
    </w:pPr>
    <w:rPr>
      <w:rFonts w:eastAsiaTheme="majorEastAsia" w:cstheme="majorBidi"/>
      <w:b/>
      <w:color w:val="2F5496" w:themeColor="accent1" w:themeShade="BF"/>
      <w:sz w:val="44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4FD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3FD7"/>
    <w:rPr>
      <w:rFonts w:ascii="Poppins" w:eastAsiaTheme="majorEastAsia" w:hAnsi="Poppins" w:cstheme="majorBidi"/>
      <w:b/>
      <w:color w:val="2F5496" w:themeColor="accent1" w:themeShade="BF"/>
      <w:sz w:val="44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4FD"/>
    <w:rPr>
      <w:rFonts w:ascii="Poppins" w:eastAsiaTheme="majorEastAsia" w:hAnsi="Poppins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E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EF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E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E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E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E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4FD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4FD"/>
    <w:rPr>
      <w:rFonts w:ascii="Poppins" w:eastAsiaTheme="majorEastAsia" w:hAnsi="Poppins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4FD"/>
    <w:rPr>
      <w:rFonts w:ascii="Poppins" w:hAnsi="Poppin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E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4FD"/>
    <w:rPr>
      <w:rFonts w:ascii="Poppins" w:hAnsi="Poppins"/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EF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4FD"/>
    <w:rPr>
      <w:rFonts w:ascii="Poppins" w:hAnsi="Poppins"/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qFormat/>
    <w:rsid w:val="002850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0D5"/>
  </w:style>
  <w:style w:type="paragraph" w:styleId="Piedepgina">
    <w:name w:val="footer"/>
    <w:basedOn w:val="Normal"/>
    <w:link w:val="PiedepginaCar"/>
    <w:uiPriority w:val="99"/>
    <w:unhideWhenUsed/>
    <w:rsid w:val="002850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0D5"/>
  </w:style>
  <w:style w:type="character" w:styleId="Hipervnculo">
    <w:name w:val="Hyperlink"/>
    <w:basedOn w:val="Fuentedeprrafopredeter"/>
    <w:uiPriority w:val="99"/>
    <w:unhideWhenUsed/>
    <w:rsid w:val="002850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50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06D86"/>
    <w:rPr>
      <w:rFonts w:ascii="Times New Roman" w:hAnsi="Times New Roman" w:cs="Times New Roman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8C44FD"/>
    <w:rPr>
      <w:rFonts w:ascii="Poppins" w:hAnsi="Poppins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8C44FD"/>
    <w:rPr>
      <w:rFonts w:ascii="Poppins" w:hAnsi="Poppins"/>
      <w:i/>
      <w:iCs/>
    </w:rPr>
  </w:style>
  <w:style w:type="character" w:styleId="Fuerte">
    <w:name w:val="Strong"/>
    <w:basedOn w:val="Fuentedeprrafopredeter"/>
    <w:uiPriority w:val="22"/>
    <w:qFormat/>
    <w:rsid w:val="008C44FD"/>
    <w:rPr>
      <w:rFonts w:ascii="Poppins" w:hAnsi="Poppins"/>
      <w:b/>
      <w:bCs/>
    </w:rPr>
  </w:style>
  <w:style w:type="paragraph" w:styleId="Sinespaciado">
    <w:name w:val="No Spacing"/>
    <w:uiPriority w:val="1"/>
    <w:qFormat/>
    <w:rsid w:val="008C44FD"/>
    <w:pPr>
      <w:spacing w:after="0" w:line="240" w:lineRule="auto"/>
    </w:pPr>
    <w:rPr>
      <w:rFonts w:ascii="Poppins" w:hAnsi="Poppins"/>
    </w:rPr>
  </w:style>
  <w:style w:type="character" w:styleId="Referenciasutil">
    <w:name w:val="Subtle Reference"/>
    <w:basedOn w:val="Fuentedeprrafopredeter"/>
    <w:uiPriority w:val="31"/>
    <w:qFormat/>
    <w:rsid w:val="008C44FD"/>
    <w:rPr>
      <w:rFonts w:ascii="Poppins" w:hAnsi="Poppins"/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sid w:val="008C44FD"/>
    <w:rPr>
      <w:rFonts w:ascii="Poppins" w:hAnsi="Poppins"/>
      <w:b/>
      <w:bCs/>
      <w:i/>
      <w:iCs/>
      <w:spacing w:val="5"/>
    </w:rPr>
  </w:style>
  <w:style w:type="table" w:styleId="Tablaconcuadrcula">
    <w:name w:val="Table Grid"/>
    <w:basedOn w:val="Tablanormal"/>
    <w:uiPriority w:val="59"/>
    <w:rsid w:val="00C640B2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C640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i%20unidad\Comunicaciones%20est.%202018\Clientes%202026\Colegio%20Ingl&#233;s\2026\Plan%20de%20Comunicaciones\Eje%205%20Identidad,%20Reputaci&#243;n%20y%20Coherencia%20Institucional\CITD%20-%20Plantilla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CITD - Plantilla Word</Template>
  <TotalTime>2</TotalTime>
  <Pages>6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Loreto Pozo Marquez</dc:creator>
  <cp:keywords/>
  <dc:description/>
  <cp:lastModifiedBy>Loreto Pozo Marquez</cp:lastModifiedBy>
  <cp:revision>1</cp:revision>
  <dcterms:created xsi:type="dcterms:W3CDTF">2026-08-14T13:41:00Z</dcterms:created>
  <dcterms:modified xsi:type="dcterms:W3CDTF">2026-08-14T13:44:00Z</dcterms:modified>
</cp:coreProperties>
</file>